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E0264" w14:textId="77777777" w:rsidR="00AE2055" w:rsidRDefault="009759B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5AB0A04" wp14:editId="7DABFA5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C17DB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AEDE7A" wp14:editId="5499BB4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0240B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B234D0" wp14:editId="57A0D4DF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5E446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4D73277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55BD2E55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B234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4BE5E446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4D73277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55BD2E55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A75EA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0E6019C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2D87D3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6485BA8" w14:textId="77777777" w:rsidR="00AE2055" w:rsidRPr="00602277" w:rsidRDefault="009759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134986" wp14:editId="0EF883B5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EACFD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E16B0D" wp14:editId="58D4C9AF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66B21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8F8B11E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7AFCDD3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16B0D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5B766B21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8F8B11E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7AFCDD3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7F02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A4482C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159BCC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AABBF7C" w14:textId="64CA0FDE" w:rsidR="00A03728" w:rsidRDefault="00B64FF7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November 2, 2020</w:t>
      </w:r>
    </w:p>
    <w:p w14:paraId="09DDE3C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2078C4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40CCAF9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09D38D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13E80F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489C6EC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4535C5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D09E2A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F48D5DD" w14:textId="507A9E14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646994">
        <w:rPr>
          <w:rFonts w:ascii="Univers" w:hAnsi="Univers"/>
        </w:rPr>
        <w:t>. 1</w:t>
      </w:r>
      <w:r w:rsidR="00B64FF7">
        <w:rPr>
          <w:rFonts w:ascii="Univers" w:hAnsi="Univers"/>
        </w:rPr>
        <w:t>0</w:t>
      </w:r>
      <w:r w:rsidR="00646994">
        <w:rPr>
          <w:rFonts w:ascii="Univers" w:hAnsi="Univers"/>
        </w:rPr>
        <w:t>-20</w:t>
      </w:r>
      <w:r w:rsidR="00B64FF7">
        <w:rPr>
          <w:rFonts w:ascii="Univers" w:hAnsi="Univers"/>
        </w:rPr>
        <w:t>21</w:t>
      </w:r>
    </w:p>
    <w:p w14:paraId="28417E4A" w14:textId="468F2CC4" w:rsidR="00A03728" w:rsidRDefault="0064699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FAUCETS AND RECIRCULATION VALVES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B64FF7">
        <w:rPr>
          <w:rFonts w:ascii="Univers" w:hAnsi="Univers"/>
        </w:rPr>
        <w:t>Wednes</w:t>
      </w:r>
      <w:r w:rsidR="009759BB">
        <w:rPr>
          <w:rFonts w:ascii="Univers" w:hAnsi="Univers"/>
        </w:rPr>
        <w:t xml:space="preserve">day, </w:t>
      </w:r>
      <w:r>
        <w:rPr>
          <w:rFonts w:ascii="Univers" w:hAnsi="Univers"/>
        </w:rPr>
        <w:t>November 1</w:t>
      </w:r>
      <w:r w:rsidR="00B64FF7">
        <w:rPr>
          <w:rFonts w:ascii="Univers" w:hAnsi="Univers"/>
        </w:rPr>
        <w:t>8</w:t>
      </w:r>
      <w:r>
        <w:rPr>
          <w:rFonts w:ascii="Univers" w:hAnsi="Univers"/>
        </w:rPr>
        <w:t>, 20</w:t>
      </w:r>
      <w:r w:rsidR="00B64FF7">
        <w:rPr>
          <w:rFonts w:ascii="Univers" w:hAnsi="Univers"/>
        </w:rPr>
        <w:t>20</w:t>
      </w:r>
    </w:p>
    <w:p w14:paraId="7396B239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74030A3" w14:textId="77777777" w:rsidR="00A03728" w:rsidRPr="00646994" w:rsidRDefault="00A03728" w:rsidP="00646994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646994">
          <w:rPr>
            <w:rStyle w:val="Hyperlink"/>
          </w:rPr>
          <w:t>https://www.spokaneschools.org/Page/1035</w:t>
        </w:r>
      </w:hyperlink>
    </w:p>
    <w:p w14:paraId="7496C7D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7D48D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C6124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5BB360E" w14:textId="77777777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9759B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Pam Tatosky, Purchasing Services, at 509-354-7127, no later than three days prior to the scheduled opening date so arrangement for the accommodations can be made</w:t>
      </w:r>
    </w:p>
    <w:p w14:paraId="6A15900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843275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2348594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299575C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5D4E2C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0C098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D6BD8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C3218C6" w14:textId="724F69AB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205AA4">
        <w:rPr>
          <w:rFonts w:ascii="Univers" w:hAnsi="Univers"/>
        </w:rPr>
        <w:t xml:space="preserve">Adam </w:t>
      </w:r>
      <w:proofErr w:type="spellStart"/>
      <w:r w:rsidR="00205AA4">
        <w:rPr>
          <w:rFonts w:ascii="Univers" w:hAnsi="Univers"/>
        </w:rPr>
        <w:t>Swinyard</w:t>
      </w:r>
      <w:proofErr w:type="spellEnd"/>
      <w:r>
        <w:rPr>
          <w:rFonts w:ascii="Univers" w:hAnsi="Univers"/>
        </w:rPr>
        <w:t>, Secretary</w:t>
      </w:r>
    </w:p>
    <w:p w14:paraId="48ED1BE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B543AB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5C86F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DB2BCCB" w14:textId="71EA3849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646994">
        <w:rPr>
          <w:rFonts w:ascii="Univers" w:hAnsi="Univers"/>
          <w:u w:val="single"/>
        </w:rPr>
        <w:t xml:space="preserve">November </w:t>
      </w:r>
      <w:proofErr w:type="gramStart"/>
      <w:r w:rsidR="00205AA4">
        <w:rPr>
          <w:rFonts w:ascii="Univers" w:hAnsi="Univers"/>
          <w:u w:val="single"/>
        </w:rPr>
        <w:t>4</w:t>
      </w:r>
      <w:r w:rsidR="00646994" w:rsidRPr="00646994">
        <w:rPr>
          <w:rFonts w:ascii="Univers" w:hAnsi="Univers"/>
          <w:u w:val="single"/>
          <w:vertAlign w:val="superscript"/>
        </w:rPr>
        <w:t>th</w:t>
      </w:r>
      <w:proofErr w:type="gramEnd"/>
      <w:r w:rsidR="00646994">
        <w:rPr>
          <w:rFonts w:ascii="Univers" w:hAnsi="Univers"/>
          <w:u w:val="single"/>
        </w:rPr>
        <w:t xml:space="preserve"> and 1</w:t>
      </w:r>
      <w:r w:rsidR="00205AA4">
        <w:rPr>
          <w:rFonts w:ascii="Univers" w:hAnsi="Univers"/>
          <w:u w:val="single"/>
        </w:rPr>
        <w:t>1</w:t>
      </w:r>
      <w:r w:rsidR="00646994" w:rsidRPr="00646994">
        <w:rPr>
          <w:rFonts w:ascii="Univers" w:hAnsi="Univers"/>
          <w:u w:val="single"/>
          <w:vertAlign w:val="superscript"/>
        </w:rPr>
        <w:t>th</w:t>
      </w:r>
      <w:r w:rsidR="00646994">
        <w:rPr>
          <w:rFonts w:ascii="Univers" w:hAnsi="Univers"/>
          <w:u w:val="single"/>
        </w:rPr>
        <w:t>, 20</w:t>
      </w:r>
      <w:r w:rsidR="00205AA4">
        <w:rPr>
          <w:rFonts w:ascii="Univers" w:hAnsi="Univers"/>
          <w:u w:val="single"/>
        </w:rPr>
        <w:t>20</w:t>
      </w:r>
    </w:p>
    <w:p w14:paraId="7D01BCB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6B2AEB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A3F718-8CF1-4FF4-AB1D-5D0FCF3B24AE}"/>
    <w:embedBold r:id="rId2" w:fontKey="{461C9EBC-A40B-48F6-82A6-51E2493BF795}"/>
    <w:embedItalic r:id="rId3" w:fontKey="{D5566C75-29A9-4A9D-9BE5-BE79A991145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E6A3F7B-C3DA-40E5-BE10-3BF98781C0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ECD5BBD-AA73-43B5-98DA-A5E3662DDA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2B031F9-DD07-403C-A995-FE07E897B32B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77CCEC63-EDBA-4F78-9B66-1361F9C5E9B9}"/>
    <w:embedBold r:id="rId8" w:fontKey="{9D93B98B-5511-423E-95B0-D1FF538159CB}"/>
    <w:embedItalic r:id="rId9" w:fontKey="{8CDEE553-28C3-4CED-AEAC-8286A89F0B97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94799E48-C7F1-4DB1-8D0C-56C546D815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628B663-0955-4985-A643-F86FBD78B6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8A622C6-F218-4383-BB26-65CA4C3EFA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1177A6"/>
    <w:rsid w:val="00173CD6"/>
    <w:rsid w:val="00205AA4"/>
    <w:rsid w:val="00266719"/>
    <w:rsid w:val="002F47B0"/>
    <w:rsid w:val="00337969"/>
    <w:rsid w:val="00362805"/>
    <w:rsid w:val="003B6000"/>
    <w:rsid w:val="003C74E4"/>
    <w:rsid w:val="004A43D8"/>
    <w:rsid w:val="004C40AE"/>
    <w:rsid w:val="005419E1"/>
    <w:rsid w:val="005F6E1F"/>
    <w:rsid w:val="00602277"/>
    <w:rsid w:val="0060322B"/>
    <w:rsid w:val="00646994"/>
    <w:rsid w:val="006638B1"/>
    <w:rsid w:val="00673477"/>
    <w:rsid w:val="006A4919"/>
    <w:rsid w:val="006F7482"/>
    <w:rsid w:val="008704A8"/>
    <w:rsid w:val="008B1896"/>
    <w:rsid w:val="008C4CEF"/>
    <w:rsid w:val="009570E3"/>
    <w:rsid w:val="009759BB"/>
    <w:rsid w:val="00A03728"/>
    <w:rsid w:val="00A34EF4"/>
    <w:rsid w:val="00AE1B6E"/>
    <w:rsid w:val="00AE2055"/>
    <w:rsid w:val="00B64FF7"/>
    <w:rsid w:val="00B71CA9"/>
    <w:rsid w:val="00B84886"/>
    <w:rsid w:val="00C06680"/>
    <w:rsid w:val="00C51030"/>
    <w:rsid w:val="00DD3400"/>
    <w:rsid w:val="00E902F6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  <o:colormenu v:ext="edit" fillcolor="#4a6425" strokecolor="#a35110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209D7074"/>
  <w15:docId w15:val="{B483E1A8-8664-474B-B4FD-9ECDD40D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4699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6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B8588B-3569-48B1-B589-2DEBA288D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E24296-8CE5-4E65-8B68-5910186B6552}">
  <ds:schemaRefs>
    <ds:schemaRef ds:uri="http://schemas.microsoft.com/office/2006/documentManagement/types"/>
    <ds:schemaRef ds:uri="http://purl.org/dc/elements/1.1/"/>
    <ds:schemaRef ds:uri="ebb8066f-9be4-4470-943d-2344eaaa08dd"/>
    <ds:schemaRef ds:uri="http://schemas.openxmlformats.org/package/2006/metadata/core-properties"/>
    <ds:schemaRef ds:uri="http://www.w3.org/XML/1998/namespace"/>
    <ds:schemaRef ds:uri="e5a37614-adea-484c-94a6-1d3c8f28b59b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B6A7CED-FB56-4667-AC77-BFC7A1CB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139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4</cp:revision>
  <cp:lastPrinted>2011-10-07T23:11:00Z</cp:lastPrinted>
  <dcterms:created xsi:type="dcterms:W3CDTF">2020-11-02T23:28:00Z</dcterms:created>
  <dcterms:modified xsi:type="dcterms:W3CDTF">2020-11-02T23:30:00Z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